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7C5" w:rsidRDefault="00F651E8">
      <w:pPr>
        <w:jc w:val="both"/>
      </w:pPr>
      <w:r>
        <w:t>Riobamba marzo…..de 2020</w:t>
      </w:r>
    </w:p>
    <w:p w:rsidR="006F37C5" w:rsidRDefault="006F37C5">
      <w:pPr>
        <w:jc w:val="both"/>
      </w:pPr>
    </w:p>
    <w:p w:rsidR="006F37C5" w:rsidRDefault="006F37C5">
      <w:pPr>
        <w:jc w:val="both"/>
      </w:pPr>
      <w:bookmarkStart w:id="0" w:name="_GoBack"/>
      <w:bookmarkEnd w:id="0"/>
    </w:p>
    <w:p w:rsidR="006F37C5" w:rsidRDefault="00F651E8">
      <w:pPr>
        <w:jc w:val="both"/>
      </w:pPr>
      <w:r>
        <w:t>Ingeniera</w:t>
      </w:r>
    </w:p>
    <w:p w:rsidR="006F37C5" w:rsidRDefault="00F651E8">
      <w:pPr>
        <w:jc w:val="both"/>
      </w:pPr>
      <w:r>
        <w:t>Gloria Miño Cascante, PhD.</w:t>
      </w:r>
    </w:p>
    <w:p w:rsidR="006F37C5" w:rsidRDefault="00F651E8">
      <w:pPr>
        <w:jc w:val="both"/>
      </w:pPr>
      <w:r>
        <w:t>VICERRECTORA ACADEMICA DE LA ESPOCH</w:t>
      </w:r>
    </w:p>
    <w:p w:rsidR="006F37C5" w:rsidRDefault="00F651E8">
      <w:pPr>
        <w:jc w:val="both"/>
      </w:pPr>
      <w:r>
        <w:t>Presente</w:t>
      </w:r>
    </w:p>
    <w:p w:rsidR="006F37C5" w:rsidRDefault="006F37C5">
      <w:pPr>
        <w:jc w:val="both"/>
      </w:pPr>
    </w:p>
    <w:p w:rsidR="006F37C5" w:rsidRDefault="00F651E8">
      <w:pPr>
        <w:jc w:val="both"/>
      </w:pPr>
      <w:r>
        <w:t xml:space="preserve">De mi consideración: </w:t>
      </w:r>
    </w:p>
    <w:p w:rsidR="006F37C5" w:rsidRDefault="006F37C5">
      <w:pPr>
        <w:jc w:val="both"/>
      </w:pPr>
    </w:p>
    <w:p w:rsidR="006F37C5" w:rsidRDefault="00F651E8">
      <w:pPr>
        <w:jc w:val="both"/>
      </w:pPr>
      <w:r>
        <w:t xml:space="preserve">Yo, …………………………..,después de expresarle un cordial </w:t>
      </w:r>
      <w:r>
        <w:t>saludo, solicito a usted de la manera más comedida autorizar la movilidad (interna y/o externa  de la Universidad o Carrera de la que proviene a la Carrera que solicita la movilidad); para lo cual adjunto requisitos.</w:t>
      </w:r>
    </w:p>
    <w:p w:rsidR="006F37C5" w:rsidRDefault="006F37C5">
      <w:pPr>
        <w:jc w:val="both"/>
      </w:pPr>
    </w:p>
    <w:p w:rsidR="006F37C5" w:rsidRDefault="00F651E8">
      <w:pPr>
        <w:jc w:val="both"/>
      </w:pPr>
      <w:r>
        <w:t>Por su gentil atención, le anticipo mi</w:t>
      </w:r>
      <w:r>
        <w:t xml:space="preserve"> agradecimiento.</w:t>
      </w:r>
    </w:p>
    <w:p w:rsidR="006F37C5" w:rsidRDefault="006F37C5">
      <w:pPr>
        <w:jc w:val="both"/>
      </w:pPr>
    </w:p>
    <w:p w:rsidR="006F37C5" w:rsidRDefault="006F37C5">
      <w:pPr>
        <w:jc w:val="both"/>
      </w:pPr>
    </w:p>
    <w:p w:rsidR="006F37C5" w:rsidRDefault="00F651E8">
      <w:pPr>
        <w:jc w:val="both"/>
      </w:pPr>
      <w:r>
        <w:t>Atentamente,</w:t>
      </w:r>
    </w:p>
    <w:p w:rsidR="006F37C5" w:rsidRDefault="006F37C5">
      <w:pPr>
        <w:jc w:val="both"/>
      </w:pPr>
    </w:p>
    <w:p w:rsidR="006F37C5" w:rsidRDefault="006F37C5">
      <w:pPr>
        <w:jc w:val="both"/>
      </w:pPr>
    </w:p>
    <w:p w:rsidR="006F37C5" w:rsidRDefault="00F651E8">
      <w:pPr>
        <w:jc w:val="both"/>
      </w:pPr>
      <w:r>
        <w:t>……………………………….</w:t>
      </w:r>
    </w:p>
    <w:p w:rsidR="006F37C5" w:rsidRDefault="00F651E8">
      <w:pPr>
        <w:jc w:val="both"/>
      </w:pPr>
      <w:r>
        <w:t>Firma del Estudiante</w:t>
      </w:r>
    </w:p>
    <w:p w:rsidR="006F37C5" w:rsidRDefault="006F37C5">
      <w:pPr>
        <w:jc w:val="both"/>
      </w:pPr>
    </w:p>
    <w:p w:rsidR="006F37C5" w:rsidRDefault="006F37C5">
      <w:pPr>
        <w:jc w:val="both"/>
      </w:pPr>
    </w:p>
    <w:p w:rsidR="006F37C5" w:rsidRDefault="00F651E8">
      <w:pPr>
        <w:jc w:val="both"/>
      </w:pPr>
      <w:r>
        <w:t xml:space="preserve"> </w:t>
      </w:r>
    </w:p>
    <w:sectPr w:rsidR="006F37C5">
      <w:pgSz w:w="11906" w:h="16838"/>
      <w:pgMar w:top="1417" w:right="1701" w:bottom="141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651E8">
      <w:pPr>
        <w:spacing w:after="0" w:line="240" w:lineRule="auto"/>
      </w:pPr>
      <w:r>
        <w:separator/>
      </w:r>
    </w:p>
  </w:endnote>
  <w:endnote w:type="continuationSeparator" w:id="0">
    <w:p w:rsidR="00000000" w:rsidRDefault="00F65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F651E8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F651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6F37C5"/>
    <w:rsid w:val="006F37C5"/>
    <w:rsid w:val="00F6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B346366-8075-4C8B-B44C-A0919E580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s-ES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Jerwin Cevallos</dc:creator>
  <dc:description/>
  <cp:lastModifiedBy>Ma del Cisne Sarango</cp:lastModifiedBy>
  <cp:revision>2</cp:revision>
  <dcterms:created xsi:type="dcterms:W3CDTF">2020-03-18T23:55:00Z</dcterms:created>
  <dcterms:modified xsi:type="dcterms:W3CDTF">2020-03-18T23:55:00Z</dcterms:modified>
</cp:coreProperties>
</file>